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48" w:rsidRDefault="00486C48">
      <w:bookmarkStart w:id="0" w:name="_GoBack"/>
      <w:r w:rsidRPr="00D63C99">
        <w:t>песни Гимн Решмы - Здоровый образ жизни, а также перевод песни и видео или клип</w:t>
      </w:r>
      <w:bookmarkEnd w:id="0"/>
      <w:r w:rsidRPr="00D63C99">
        <w:t>.</w:t>
      </w:r>
    </w:p>
    <w:p w:rsidR="00486C48" w:rsidRDefault="00486C48">
      <w:r w:rsidRPr="00D63C99">
        <w:t>Под решемским приволжским небом синим,</w:t>
      </w:r>
      <w:r w:rsidRPr="00D63C99">
        <w:br/>
        <w:t>Где сосны и березы смотрят в высь,</w:t>
      </w:r>
      <w:r w:rsidRPr="00D63C99">
        <w:br/>
        <w:t>Из разных уголков большой России,</w:t>
      </w:r>
      <w:r w:rsidRPr="00D63C99">
        <w:br/>
        <w:t>Мальчишки и девчонки собрались.</w:t>
      </w:r>
      <w:r w:rsidRPr="00D63C99">
        <w:br/>
        <w:t>Открыто обсудить свои проблемы,</w:t>
      </w:r>
      <w:r w:rsidRPr="00D63C99">
        <w:br/>
        <w:t>И каждый должен для себя решить</w:t>
      </w:r>
      <w:r w:rsidRPr="00D63C99">
        <w:br/>
        <w:t>Здоровье юных - нет важнее темы,</w:t>
      </w:r>
      <w:r w:rsidRPr="00D63C99">
        <w:br/>
        <w:t>От нас зависит как мы будем жить.</w:t>
      </w:r>
      <w:r w:rsidRPr="00D63C99">
        <w:br/>
      </w:r>
      <w:r w:rsidRPr="00D63C99">
        <w:br/>
        <w:t>Мы за здоровый образ жизни,</w:t>
      </w:r>
      <w:r w:rsidRPr="00D63C99">
        <w:br/>
        <w:t>За светлый путь своей страны,</w:t>
      </w:r>
      <w:r w:rsidRPr="00D63C99">
        <w:br/>
        <w:t>Мы твердо знаем, что своей России</w:t>
      </w:r>
      <w:r w:rsidRPr="00D63C99">
        <w:br/>
        <w:t>Здоровыми и сильными нужны!</w:t>
      </w:r>
      <w:r w:rsidRPr="00D63C99">
        <w:br/>
      </w:r>
      <w:r w:rsidRPr="00D63C99">
        <w:br/>
        <w:t>Пусть утро начинается с зарядки,</w:t>
      </w:r>
      <w:r w:rsidRPr="00D63C99">
        <w:br/>
        <w:t>Друзья нам солнце, воздух и вода,</w:t>
      </w:r>
      <w:r w:rsidRPr="00D63C99">
        <w:br/>
        <w:t>С учебой тоже все у нас в порядке,</w:t>
      </w:r>
      <w:r w:rsidRPr="00D63C99">
        <w:br/>
        <w:t>И настроение бодрое всегда.</w:t>
      </w:r>
      <w:r w:rsidRPr="00D63C99">
        <w:br/>
        <w:t>Со спортом всех дружить мы призываем,</w:t>
      </w:r>
      <w:r w:rsidRPr="00D63C99">
        <w:br/>
        <w:t>И сильными и ловкими растем,</w:t>
      </w:r>
      <w:r w:rsidRPr="00D63C99">
        <w:br/>
        <w:t>А вырастем мы точно это знаем,</w:t>
      </w:r>
      <w:r w:rsidRPr="00D63C99">
        <w:br/>
        <w:t>Стране своей лишь славу принесем.</w:t>
      </w:r>
      <w:r w:rsidRPr="00D63C99">
        <w:br/>
      </w:r>
      <w:r w:rsidRPr="00D63C99">
        <w:br/>
        <w:t>Утром делаем зарядку, обливаемся водой,</w:t>
      </w:r>
      <w:r w:rsidRPr="00D63C99">
        <w:br/>
        <w:t>Всем дурным привычкам объявляем БОЙ!</w:t>
      </w:r>
      <w:r w:rsidRPr="00D63C99">
        <w:br/>
        <w:t>Мы ходить в походы будем,</w:t>
      </w:r>
      <w:r w:rsidRPr="00D63C99">
        <w:br/>
        <w:t>Песни петь у костра,</w:t>
      </w:r>
      <w:r w:rsidRPr="00D63C99">
        <w:br/>
        <w:t>Ни страшны тогда нам будут ни болезни, ни тоска!</w:t>
      </w:r>
      <w:r w:rsidRPr="00D63C99">
        <w:br/>
      </w:r>
      <w:r w:rsidRPr="00D63C99">
        <w:br/>
        <w:t>Мы скажем НЕТ наркотикам и пиву,</w:t>
      </w:r>
      <w:r w:rsidRPr="00D63C99">
        <w:br/>
        <w:t>О сигаретах всем забыть пора,</w:t>
      </w:r>
      <w:r w:rsidRPr="00D63C99">
        <w:br/>
        <w:t>Здоровье и выносливость, и силу</w:t>
      </w:r>
      <w:r w:rsidRPr="00D63C99">
        <w:br/>
        <w:t>Мы сохраним на долгие года,</w:t>
      </w:r>
      <w:r w:rsidRPr="00D63C99">
        <w:br/>
        <w:t>Но очень скоро взрослыми мы станем</w:t>
      </w:r>
      <w:r w:rsidRPr="00D63C99">
        <w:br/>
        <w:t>И эту встречу будем вспоминать</w:t>
      </w:r>
      <w:r w:rsidRPr="00D63C99">
        <w:br/>
        <w:t>И сдержим обещания сказанные нами</w:t>
      </w:r>
      <w:r w:rsidRPr="00D63C99">
        <w:br/>
        <w:t>И наши дети будут повторять!</w:t>
      </w:r>
      <w:r w:rsidRPr="00D63C99">
        <w:br/>
      </w:r>
      <w:r w:rsidRPr="00D63C99">
        <w:br/>
        <w:t>Мы за здоровый образ жизни,</w:t>
      </w:r>
      <w:r w:rsidRPr="00D63C99">
        <w:br/>
        <w:t>За светлый путь своей страны,</w:t>
      </w:r>
      <w:r w:rsidRPr="00D63C99">
        <w:br/>
        <w:t>Мы твердо знаем, что своей России</w:t>
      </w:r>
      <w:r w:rsidRPr="00D63C99">
        <w:br/>
        <w:t>Здоровыми и сильными нужны!</w:t>
      </w:r>
      <w:r w:rsidRPr="00D63C99">
        <w:br/>
        <w:t>Здоровыми и сильными нужны!</w:t>
      </w:r>
      <w:r w:rsidRPr="00D63C99">
        <w:br/>
        <w:t>Здоровыми и сильными нужны!</w:t>
      </w:r>
      <w:r>
        <w:br/>
      </w:r>
    </w:p>
    <w:sectPr w:rsidR="00486C48" w:rsidSect="0058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E86"/>
    <w:rsid w:val="00486C48"/>
    <w:rsid w:val="00585E9E"/>
    <w:rsid w:val="00722563"/>
    <w:rsid w:val="00AB1BC1"/>
    <w:rsid w:val="00CB2E86"/>
    <w:rsid w:val="00D63C99"/>
    <w:rsid w:val="00FC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9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63C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200</Words>
  <Characters>1141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с.Воздвиженка</cp:lastModifiedBy>
  <cp:revision>4</cp:revision>
  <dcterms:created xsi:type="dcterms:W3CDTF">2020-11-03T04:09:00Z</dcterms:created>
  <dcterms:modified xsi:type="dcterms:W3CDTF">2002-01-04T18:55:00Z</dcterms:modified>
</cp:coreProperties>
</file>